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9D88D" w14:textId="29EDB1E7" w:rsidR="00426F51" w:rsidRDefault="00C57922" w:rsidP="00C57922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  <w:r>
        <w:rPr>
          <w:rFonts w:ascii="Tahoma" w:eastAsia="Times New Roman" w:hAnsi="Tahoma" w:cs="Tahoma"/>
          <w:sz w:val="36"/>
          <w:szCs w:val="36"/>
          <w:lang w:eastAsia="nl-NL"/>
        </w:rPr>
        <w:t xml:space="preserve">Opdracht </w:t>
      </w:r>
      <w:r w:rsidR="00AB1DA2">
        <w:rPr>
          <w:rFonts w:ascii="Tahoma" w:eastAsia="Times New Roman" w:hAnsi="Tahoma" w:cs="Tahoma"/>
          <w:sz w:val="36"/>
          <w:szCs w:val="36"/>
          <w:lang w:eastAsia="nl-NL"/>
        </w:rPr>
        <w:t>8</w:t>
      </w:r>
      <w:r w:rsidR="00C4485C">
        <w:rPr>
          <w:rFonts w:ascii="Tahoma" w:eastAsia="Times New Roman" w:hAnsi="Tahoma" w:cs="Tahoma"/>
          <w:sz w:val="36"/>
          <w:szCs w:val="36"/>
          <w:lang w:eastAsia="nl-NL"/>
        </w:rPr>
        <w:t xml:space="preserve"> </w:t>
      </w:r>
      <w:r w:rsidR="00AB1DA2">
        <w:rPr>
          <w:rFonts w:ascii="Tahoma" w:eastAsia="Times New Roman" w:hAnsi="Tahoma" w:cs="Tahoma"/>
          <w:sz w:val="36"/>
          <w:szCs w:val="36"/>
          <w:lang w:eastAsia="nl-NL"/>
        </w:rPr>
        <w:t>Tuinen Mien Ruys</w:t>
      </w:r>
      <w:r w:rsidR="00825DAB">
        <w:rPr>
          <w:rFonts w:ascii="Tahoma" w:eastAsia="Times New Roman" w:hAnsi="Tahoma" w:cs="Tahoma"/>
          <w:sz w:val="36"/>
          <w:szCs w:val="36"/>
          <w:lang w:eastAsia="nl-NL"/>
        </w:rPr>
        <w:t>, beplantingsplan</w:t>
      </w:r>
    </w:p>
    <w:p w14:paraId="3708E0D6" w14:textId="77777777" w:rsidR="00825DAB" w:rsidRDefault="00825DAB" w:rsidP="00C57922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</w:p>
    <w:p w14:paraId="2E1AEBF8" w14:textId="498EFED2" w:rsidR="00C4485C" w:rsidRDefault="00AB1DA2" w:rsidP="00C57922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  <w:r>
        <w:rPr>
          <w:rFonts w:ascii="Tahoma" w:eastAsia="Times New Roman" w:hAnsi="Tahoma" w:cs="Tahoma"/>
          <w:noProof/>
          <w:sz w:val="36"/>
          <w:szCs w:val="36"/>
          <w:lang w:eastAsia="nl-NL"/>
        </w:rPr>
        <w:drawing>
          <wp:inline distT="0" distB="0" distL="0" distR="0" wp14:anchorId="5DC7A6C6" wp14:editId="5B46E368">
            <wp:extent cx="5761355" cy="323723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92ACD" w14:textId="4D41E0C6" w:rsidR="00AD45C1" w:rsidRDefault="00AD45C1" w:rsidP="00C57922">
      <w:pPr>
        <w:spacing w:line="240" w:lineRule="auto"/>
        <w:rPr>
          <w:noProof/>
          <w:color w:val="0000FF"/>
          <w:lang w:eastAsia="nl-NL"/>
        </w:rPr>
      </w:pPr>
    </w:p>
    <w:p w14:paraId="7FCD0E1E" w14:textId="4F69EA40" w:rsidR="00A56BE0" w:rsidRDefault="00A56BE0" w:rsidP="00A56BE0">
      <w:pPr>
        <w:rPr>
          <w:rFonts w:ascii="Tahoma" w:hAnsi="Tahoma" w:cs="Tahoma"/>
          <w:b/>
        </w:rPr>
      </w:pPr>
      <w:r w:rsidRPr="00A56BE0">
        <w:rPr>
          <w:rFonts w:ascii="Tahoma" w:hAnsi="Tahoma" w:cs="Tahoma"/>
          <w:b/>
        </w:rPr>
        <w:t>Inleiding</w:t>
      </w:r>
    </w:p>
    <w:p w14:paraId="0F3E0587" w14:textId="24B99CE5" w:rsidR="00C4485C" w:rsidRDefault="00AB1DA2" w:rsidP="00AB1DA2">
      <w:pPr>
        <w:rPr>
          <w:rFonts w:ascii="Tahoma" w:hAnsi="Tahoma" w:cs="Tahoma"/>
        </w:rPr>
      </w:pPr>
      <w:r>
        <w:rPr>
          <w:rFonts w:ascii="Tahoma" w:hAnsi="Tahoma" w:cs="Tahoma"/>
        </w:rPr>
        <w:t>Het opstellen van een goed beplantingsplan vraagt veel kennis en ervaring van planten</w:t>
      </w:r>
      <w:r w:rsidRPr="00AB1DA2">
        <w:rPr>
          <w:rFonts w:ascii="Tahoma" w:hAnsi="Tahoma" w:cs="Tahoma"/>
        </w:rPr>
        <w:t>.</w:t>
      </w:r>
    </w:p>
    <w:p w14:paraId="7FC4D168" w14:textId="4887E135" w:rsidR="00AB1DA2" w:rsidRDefault="00AB1DA2" w:rsidP="00AB1D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Het opstellen van een bloeikalender is ook een goed hulpmiddel om te checken of de bloei over het jaar heen goed gespreid is. </w:t>
      </w:r>
    </w:p>
    <w:p w14:paraId="1FD78D6A" w14:textId="2B58E936" w:rsidR="00AB1DA2" w:rsidRDefault="00AB1DA2" w:rsidP="00AB1DA2">
      <w:pPr>
        <w:rPr>
          <w:rFonts w:ascii="Tahoma" w:hAnsi="Tahoma" w:cs="Tahoma"/>
        </w:rPr>
      </w:pPr>
    </w:p>
    <w:p w14:paraId="044C5583" w14:textId="64093778" w:rsidR="00A56BE0" w:rsidRDefault="00214705" w:rsidP="00A56BE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Doel van deze opdracht</w:t>
      </w:r>
    </w:p>
    <w:p w14:paraId="50A1F572" w14:textId="24DC7BCA" w:rsidR="008932DA" w:rsidRPr="008932DA" w:rsidRDefault="008932DA" w:rsidP="008932DA">
      <w:pPr>
        <w:rPr>
          <w:rFonts w:ascii="Tahoma" w:hAnsi="Tahoma" w:cs="Tahoma"/>
        </w:rPr>
      </w:pPr>
      <w:r w:rsidRPr="008932DA">
        <w:rPr>
          <w:rFonts w:ascii="Tahoma" w:hAnsi="Tahoma" w:cs="Tahoma"/>
        </w:rPr>
        <w:t>Oefenen met beplantingsplannen en bloeikalenders.</w:t>
      </w:r>
    </w:p>
    <w:p w14:paraId="34D754B2" w14:textId="5C092AD7" w:rsidR="00AB1DA2" w:rsidRDefault="00825DAB" w:rsidP="001E7E1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We gaan na hoe de bloeitijden van de verschillende borders van de Tuinen van Mien Ruys verdeeld zijn. We maken daarvoor </w:t>
      </w:r>
      <w:r w:rsidR="00AB1DA2">
        <w:rPr>
          <w:rFonts w:ascii="Tahoma" w:hAnsi="Tahoma" w:cs="Tahoma"/>
        </w:rPr>
        <w:t>bloeikalender</w:t>
      </w:r>
      <w:r>
        <w:rPr>
          <w:rFonts w:ascii="Tahoma" w:hAnsi="Tahoma" w:cs="Tahoma"/>
        </w:rPr>
        <w:t>s van de verschillende</w:t>
      </w:r>
      <w:r w:rsidR="00AB1DA2">
        <w:rPr>
          <w:rFonts w:ascii="Tahoma" w:hAnsi="Tahoma" w:cs="Tahoma"/>
        </w:rPr>
        <w:t xml:space="preserve"> border</w:t>
      </w:r>
      <w:r>
        <w:rPr>
          <w:rFonts w:ascii="Tahoma" w:hAnsi="Tahoma" w:cs="Tahoma"/>
        </w:rPr>
        <w:t>s</w:t>
      </w:r>
      <w:r w:rsidR="00AB1DA2">
        <w:rPr>
          <w:rFonts w:ascii="Tahoma" w:hAnsi="Tahoma" w:cs="Tahoma"/>
        </w:rPr>
        <w:t xml:space="preserve">. </w:t>
      </w:r>
    </w:p>
    <w:p w14:paraId="3DB8B8B8" w14:textId="72934AF9" w:rsidR="00AB1DA2" w:rsidRDefault="00AB1DA2" w:rsidP="001E7E18">
      <w:pPr>
        <w:rPr>
          <w:rFonts w:ascii="Tahoma" w:hAnsi="Tahoma" w:cs="Tahoma"/>
        </w:rPr>
      </w:pPr>
    </w:p>
    <w:p w14:paraId="17B03463" w14:textId="77777777" w:rsidR="00AB1DA2" w:rsidRPr="001E7E18" w:rsidRDefault="00AB1DA2" w:rsidP="001E7E18">
      <w:pPr>
        <w:rPr>
          <w:rFonts w:ascii="Tahoma" w:hAnsi="Tahoma" w:cs="Tahoma"/>
        </w:rPr>
      </w:pPr>
    </w:p>
    <w:p w14:paraId="7AC7F280" w14:textId="7D6C6630" w:rsidR="00C57922" w:rsidRDefault="00C57922" w:rsidP="00A56BE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Opdracht</w:t>
      </w:r>
      <w:r w:rsidR="00AD45C1">
        <w:rPr>
          <w:rFonts w:ascii="Tahoma" w:hAnsi="Tahoma" w:cs="Tahoma"/>
          <w:b/>
        </w:rPr>
        <w:t xml:space="preserve"> </w:t>
      </w:r>
    </w:p>
    <w:p w14:paraId="4D9DBDA1" w14:textId="07A51AFE" w:rsidR="000D2BD9" w:rsidRDefault="00825DAB" w:rsidP="000D2BD9">
      <w:pPr>
        <w:rPr>
          <w:rFonts w:ascii="Tahoma" w:hAnsi="Tahoma" w:cs="Tahoma"/>
        </w:rPr>
      </w:pPr>
      <w:r>
        <w:rPr>
          <w:rFonts w:ascii="Tahoma" w:hAnsi="Tahoma" w:cs="Tahoma"/>
        </w:rPr>
        <w:t>Je ont</w:t>
      </w:r>
      <w:r w:rsidR="008932DA">
        <w:rPr>
          <w:rFonts w:ascii="Tahoma" w:hAnsi="Tahoma" w:cs="Tahoma"/>
        </w:rPr>
        <w:t>vangt een beplantingsplan van éé</w:t>
      </w:r>
      <w:r>
        <w:rPr>
          <w:rFonts w:ascii="Tahoma" w:hAnsi="Tahoma" w:cs="Tahoma"/>
        </w:rPr>
        <w:t>n</w:t>
      </w:r>
      <w:r w:rsidR="008932DA">
        <w:rPr>
          <w:rFonts w:ascii="Tahoma" w:hAnsi="Tahoma" w:cs="Tahoma"/>
        </w:rPr>
        <w:t xml:space="preserve"> van de tuinen</w:t>
      </w:r>
      <w:r>
        <w:rPr>
          <w:rFonts w:ascii="Tahoma" w:hAnsi="Tahoma" w:cs="Tahoma"/>
        </w:rPr>
        <w:t xml:space="preserve">. </w:t>
      </w:r>
    </w:p>
    <w:p w14:paraId="65645FDF" w14:textId="25A7B3B0" w:rsidR="00825DAB" w:rsidRDefault="00825DAB" w:rsidP="00825DAB">
      <w:pPr>
        <w:pStyle w:val="Lijstalinea"/>
        <w:numPr>
          <w:ilvl w:val="0"/>
          <w:numId w:val="36"/>
        </w:numPr>
        <w:rPr>
          <w:rFonts w:ascii="Tahoma" w:hAnsi="Tahoma" w:cs="Tahoma"/>
        </w:rPr>
      </w:pPr>
      <w:r w:rsidRPr="00825DAB">
        <w:rPr>
          <w:rFonts w:ascii="Tahoma" w:hAnsi="Tahoma" w:cs="Tahoma"/>
        </w:rPr>
        <w:t xml:space="preserve">Kleur de vakken in waarvan de planten in </w:t>
      </w:r>
      <w:r>
        <w:rPr>
          <w:rFonts w:ascii="Tahoma" w:hAnsi="Tahoma" w:cs="Tahoma"/>
        </w:rPr>
        <w:t>bloei staan</w:t>
      </w:r>
      <w:r w:rsidR="008932DA">
        <w:rPr>
          <w:rFonts w:ascii="Tahoma" w:hAnsi="Tahoma" w:cs="Tahoma"/>
        </w:rPr>
        <w:t xml:space="preserve">. </w:t>
      </w:r>
    </w:p>
    <w:p w14:paraId="03469710" w14:textId="6A018C9C" w:rsidR="00825DAB" w:rsidRDefault="00825DAB" w:rsidP="00825DAB">
      <w:pPr>
        <w:pStyle w:val="Lijstalinea"/>
        <w:numPr>
          <w:ilvl w:val="0"/>
          <w:numId w:val="36"/>
        </w:numPr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825DAB">
        <w:rPr>
          <w:rFonts w:ascii="Tahoma" w:hAnsi="Tahoma" w:cs="Tahoma"/>
        </w:rPr>
        <w:t>oteer achter de naam van de plant die in bloei staat de datum van vandaag</w:t>
      </w:r>
    </w:p>
    <w:p w14:paraId="587C3F32" w14:textId="42584E47" w:rsidR="00825DAB" w:rsidRDefault="00825DAB" w:rsidP="00825DAB">
      <w:pPr>
        <w:pStyle w:val="Lijstalinea"/>
        <w:numPr>
          <w:ilvl w:val="0"/>
          <w:numId w:val="36"/>
        </w:numPr>
        <w:rPr>
          <w:rFonts w:ascii="Tahoma" w:hAnsi="Tahoma" w:cs="Tahoma"/>
        </w:rPr>
      </w:pPr>
      <w:r>
        <w:rPr>
          <w:rFonts w:ascii="Tahoma" w:hAnsi="Tahoma" w:cs="Tahoma"/>
        </w:rPr>
        <w:t>Maak een bloeikalender van deze tuin</w:t>
      </w:r>
    </w:p>
    <w:p w14:paraId="50BFD4AE" w14:textId="77777777" w:rsidR="008932DA" w:rsidRDefault="008932DA" w:rsidP="008932DA">
      <w:pPr>
        <w:pStyle w:val="Lijstalinea"/>
        <w:rPr>
          <w:rFonts w:ascii="Tahoma" w:hAnsi="Tahoma" w:cs="Tahoma"/>
        </w:rPr>
      </w:pPr>
      <w:bookmarkStart w:id="0" w:name="_GoBack"/>
      <w:bookmarkEnd w:id="0"/>
    </w:p>
    <w:p w14:paraId="54C1D9C2" w14:textId="77777777" w:rsidR="00825DAB" w:rsidRPr="00825DAB" w:rsidRDefault="00825DAB" w:rsidP="00825DAB">
      <w:pPr>
        <w:rPr>
          <w:rFonts w:ascii="Tahoma" w:hAnsi="Tahoma" w:cs="Tahoma"/>
        </w:rPr>
      </w:pPr>
    </w:p>
    <w:p w14:paraId="3CC9D62F" w14:textId="1EEA38B3" w:rsidR="00B05D98" w:rsidRDefault="00155E1A" w:rsidP="00A56BE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Beoordeling</w:t>
      </w:r>
    </w:p>
    <w:p w14:paraId="0852327E" w14:textId="3AFC32C2" w:rsidR="00590B48" w:rsidRDefault="00825DAB" w:rsidP="0030386A">
      <w:pPr>
        <w:rPr>
          <w:rStyle w:val="Hyperlink"/>
          <w:rFonts w:ascii="Tahoma" w:hAnsi="Tahoma" w:cs="Tahoma"/>
          <w:color w:val="auto"/>
          <w:u w:val="none"/>
        </w:rPr>
      </w:pPr>
      <w:r>
        <w:rPr>
          <w:rFonts w:ascii="Tahoma" w:hAnsi="Tahoma" w:cs="Tahoma"/>
        </w:rPr>
        <w:t xml:space="preserve">De opdracht wordt in de klas besproken. Welke tuin heeft </w:t>
      </w:r>
      <w:r w:rsidR="008932DA">
        <w:rPr>
          <w:rFonts w:ascii="Tahoma" w:hAnsi="Tahoma" w:cs="Tahoma"/>
        </w:rPr>
        <w:t>het ‘beste beplantingsplan’</w:t>
      </w:r>
      <w:r>
        <w:rPr>
          <w:rFonts w:ascii="Tahoma" w:hAnsi="Tahoma" w:cs="Tahoma"/>
        </w:rPr>
        <w:t>?</w:t>
      </w:r>
      <w:r>
        <w:rPr>
          <w:rFonts w:ascii="Tahoma" w:hAnsi="Tahoma" w:cs="Tahoma"/>
        </w:rPr>
        <w:br/>
      </w:r>
    </w:p>
    <w:p w14:paraId="57FBEC1B" w14:textId="6EC619E5" w:rsidR="00B05D98" w:rsidRPr="00B05D98" w:rsidRDefault="00B05D98" w:rsidP="0030386A">
      <w:pPr>
        <w:rPr>
          <w:rStyle w:val="Hyperlink"/>
          <w:rFonts w:ascii="Tahoma" w:hAnsi="Tahoma" w:cs="Tahoma"/>
          <w:b/>
          <w:color w:val="auto"/>
          <w:u w:val="none"/>
        </w:rPr>
      </w:pPr>
      <w:r w:rsidRPr="00B05D98">
        <w:rPr>
          <w:rStyle w:val="Hyperlink"/>
          <w:rFonts w:ascii="Tahoma" w:hAnsi="Tahoma" w:cs="Tahoma"/>
          <w:b/>
          <w:color w:val="auto"/>
          <w:u w:val="none"/>
        </w:rPr>
        <w:t>Bijlage</w:t>
      </w:r>
    </w:p>
    <w:p w14:paraId="40DC51A4" w14:textId="530182B6" w:rsidR="00B05D98" w:rsidRDefault="00825DAB" w:rsidP="0030386A">
      <w:pPr>
        <w:rPr>
          <w:rStyle w:val="Hyperlink"/>
          <w:rFonts w:ascii="Tahoma" w:hAnsi="Tahoma" w:cs="Tahoma"/>
          <w:color w:val="auto"/>
          <w:u w:val="none"/>
        </w:rPr>
      </w:pPr>
      <w:r>
        <w:rPr>
          <w:rStyle w:val="Hyperlink"/>
          <w:rFonts w:ascii="Tahoma" w:hAnsi="Tahoma" w:cs="Tahoma"/>
          <w:color w:val="auto"/>
          <w:u w:val="none"/>
        </w:rPr>
        <w:t>Beplantingsplan per tuin</w:t>
      </w:r>
    </w:p>
    <w:sectPr w:rsidR="00B05D98" w:rsidSect="00B001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20D6"/>
    <w:multiLevelType w:val="hybridMultilevel"/>
    <w:tmpl w:val="1AF45F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61783"/>
    <w:multiLevelType w:val="hybridMultilevel"/>
    <w:tmpl w:val="E1807F9A"/>
    <w:lvl w:ilvl="0" w:tplc="B4A82E3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05C0B"/>
    <w:multiLevelType w:val="hybridMultilevel"/>
    <w:tmpl w:val="49E8DAFA"/>
    <w:lvl w:ilvl="0" w:tplc="6D0E2B2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A0289"/>
    <w:multiLevelType w:val="hybridMultilevel"/>
    <w:tmpl w:val="E5E06F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04088"/>
    <w:multiLevelType w:val="hybridMultilevel"/>
    <w:tmpl w:val="4216D5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76DC5"/>
    <w:multiLevelType w:val="hybridMultilevel"/>
    <w:tmpl w:val="EE20C9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92682"/>
    <w:multiLevelType w:val="hybridMultilevel"/>
    <w:tmpl w:val="22DA70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C27DB"/>
    <w:multiLevelType w:val="hybridMultilevel"/>
    <w:tmpl w:val="8EE21C98"/>
    <w:lvl w:ilvl="0" w:tplc="18109020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40862"/>
    <w:multiLevelType w:val="hybridMultilevel"/>
    <w:tmpl w:val="6890EFA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C4CC8"/>
    <w:multiLevelType w:val="multilevel"/>
    <w:tmpl w:val="C868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2D284C"/>
    <w:multiLevelType w:val="multilevel"/>
    <w:tmpl w:val="56EC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E96046"/>
    <w:multiLevelType w:val="hybridMultilevel"/>
    <w:tmpl w:val="D406A7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608D4"/>
    <w:multiLevelType w:val="hybridMultilevel"/>
    <w:tmpl w:val="D1A08DB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037A5"/>
    <w:multiLevelType w:val="multilevel"/>
    <w:tmpl w:val="EC96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67569A"/>
    <w:multiLevelType w:val="hybridMultilevel"/>
    <w:tmpl w:val="79FA1064"/>
    <w:lvl w:ilvl="0" w:tplc="E140D824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25E60"/>
    <w:multiLevelType w:val="multilevel"/>
    <w:tmpl w:val="8E1A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855BAF"/>
    <w:multiLevelType w:val="hybridMultilevel"/>
    <w:tmpl w:val="8D4284D4"/>
    <w:lvl w:ilvl="0" w:tplc="03264A3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74527"/>
    <w:multiLevelType w:val="multilevel"/>
    <w:tmpl w:val="7DE6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A4729F"/>
    <w:multiLevelType w:val="hybridMultilevel"/>
    <w:tmpl w:val="C6AEBC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C109E"/>
    <w:multiLevelType w:val="hybridMultilevel"/>
    <w:tmpl w:val="815C31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E0EFF"/>
    <w:multiLevelType w:val="hybridMultilevel"/>
    <w:tmpl w:val="59F0B17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D2545"/>
    <w:multiLevelType w:val="hybridMultilevel"/>
    <w:tmpl w:val="2084AE2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0D236E"/>
    <w:multiLevelType w:val="hybridMultilevel"/>
    <w:tmpl w:val="66EC030C"/>
    <w:lvl w:ilvl="0" w:tplc="41A6CA5A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364A9"/>
    <w:multiLevelType w:val="hybridMultilevel"/>
    <w:tmpl w:val="35C42F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FA16C8"/>
    <w:multiLevelType w:val="hybridMultilevel"/>
    <w:tmpl w:val="C130E662"/>
    <w:lvl w:ilvl="0" w:tplc="ED4C37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CF56DCB"/>
    <w:multiLevelType w:val="hybridMultilevel"/>
    <w:tmpl w:val="81D2C92E"/>
    <w:lvl w:ilvl="0" w:tplc="D5BE5168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EA946B7"/>
    <w:multiLevelType w:val="hybridMultilevel"/>
    <w:tmpl w:val="221E5D7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B5B26"/>
    <w:multiLevelType w:val="hybridMultilevel"/>
    <w:tmpl w:val="50EA9870"/>
    <w:lvl w:ilvl="0" w:tplc="EC448532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026EBC"/>
    <w:multiLevelType w:val="multilevel"/>
    <w:tmpl w:val="DA0C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94231E"/>
    <w:multiLevelType w:val="hybridMultilevel"/>
    <w:tmpl w:val="B7D041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25488"/>
    <w:multiLevelType w:val="multilevel"/>
    <w:tmpl w:val="6FB2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99068B"/>
    <w:multiLevelType w:val="multilevel"/>
    <w:tmpl w:val="79FC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E14872"/>
    <w:multiLevelType w:val="hybridMultilevel"/>
    <w:tmpl w:val="FA926AD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C6AE8"/>
    <w:multiLevelType w:val="hybridMultilevel"/>
    <w:tmpl w:val="897602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D1D6E"/>
    <w:multiLevelType w:val="hybridMultilevel"/>
    <w:tmpl w:val="D59C603A"/>
    <w:lvl w:ilvl="0" w:tplc="0C4AE990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9A33006"/>
    <w:multiLevelType w:val="multilevel"/>
    <w:tmpl w:val="1E6A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E60756"/>
    <w:multiLevelType w:val="multilevel"/>
    <w:tmpl w:val="36AA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2"/>
  </w:num>
  <w:num w:numId="5">
    <w:abstractNumId w:val="35"/>
  </w:num>
  <w:num w:numId="6">
    <w:abstractNumId w:val="21"/>
  </w:num>
  <w:num w:numId="7">
    <w:abstractNumId w:val="25"/>
  </w:num>
  <w:num w:numId="8">
    <w:abstractNumId w:val="28"/>
  </w:num>
  <w:num w:numId="9">
    <w:abstractNumId w:val="31"/>
  </w:num>
  <w:num w:numId="10">
    <w:abstractNumId w:val="17"/>
  </w:num>
  <w:num w:numId="11">
    <w:abstractNumId w:val="30"/>
  </w:num>
  <w:num w:numId="12">
    <w:abstractNumId w:val="15"/>
  </w:num>
  <w:num w:numId="13">
    <w:abstractNumId w:val="36"/>
  </w:num>
  <w:num w:numId="14">
    <w:abstractNumId w:val="10"/>
  </w:num>
  <w:num w:numId="15">
    <w:abstractNumId w:val="13"/>
  </w:num>
  <w:num w:numId="16">
    <w:abstractNumId w:val="9"/>
  </w:num>
  <w:num w:numId="17">
    <w:abstractNumId w:val="34"/>
  </w:num>
  <w:num w:numId="18">
    <w:abstractNumId w:val="22"/>
  </w:num>
  <w:num w:numId="19">
    <w:abstractNumId w:val="26"/>
  </w:num>
  <w:num w:numId="20">
    <w:abstractNumId w:val="3"/>
  </w:num>
  <w:num w:numId="21">
    <w:abstractNumId w:val="11"/>
  </w:num>
  <w:num w:numId="22">
    <w:abstractNumId w:val="24"/>
  </w:num>
  <w:num w:numId="23">
    <w:abstractNumId w:val="14"/>
  </w:num>
  <w:num w:numId="24">
    <w:abstractNumId w:val="19"/>
  </w:num>
  <w:num w:numId="25">
    <w:abstractNumId w:val="29"/>
  </w:num>
  <w:num w:numId="26">
    <w:abstractNumId w:val="23"/>
  </w:num>
  <w:num w:numId="27">
    <w:abstractNumId w:val="5"/>
  </w:num>
  <w:num w:numId="28">
    <w:abstractNumId w:val="32"/>
  </w:num>
  <w:num w:numId="29">
    <w:abstractNumId w:val="33"/>
  </w:num>
  <w:num w:numId="30">
    <w:abstractNumId w:val="20"/>
  </w:num>
  <w:num w:numId="31">
    <w:abstractNumId w:val="7"/>
  </w:num>
  <w:num w:numId="32">
    <w:abstractNumId w:val="1"/>
  </w:num>
  <w:num w:numId="33">
    <w:abstractNumId w:val="18"/>
  </w:num>
  <w:num w:numId="34">
    <w:abstractNumId w:val="4"/>
  </w:num>
  <w:num w:numId="35">
    <w:abstractNumId w:val="27"/>
  </w:num>
  <w:num w:numId="36">
    <w:abstractNumId w:val="0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E0"/>
    <w:rsid w:val="00023D6E"/>
    <w:rsid w:val="00081E78"/>
    <w:rsid w:val="0009713A"/>
    <w:rsid w:val="000D2BD9"/>
    <w:rsid w:val="0011004B"/>
    <w:rsid w:val="00155E1A"/>
    <w:rsid w:val="0016368C"/>
    <w:rsid w:val="001E5835"/>
    <w:rsid w:val="001E7E18"/>
    <w:rsid w:val="001F4BC1"/>
    <w:rsid w:val="00214705"/>
    <w:rsid w:val="00251B00"/>
    <w:rsid w:val="0025270A"/>
    <w:rsid w:val="002A1F0F"/>
    <w:rsid w:val="002B2065"/>
    <w:rsid w:val="002E5C4F"/>
    <w:rsid w:val="0030386A"/>
    <w:rsid w:val="00334794"/>
    <w:rsid w:val="003A294E"/>
    <w:rsid w:val="003E12B9"/>
    <w:rsid w:val="00426F51"/>
    <w:rsid w:val="0045284A"/>
    <w:rsid w:val="00491F62"/>
    <w:rsid w:val="00590B48"/>
    <w:rsid w:val="005C3134"/>
    <w:rsid w:val="00726B2C"/>
    <w:rsid w:val="007577CD"/>
    <w:rsid w:val="007A0C20"/>
    <w:rsid w:val="007B558E"/>
    <w:rsid w:val="007C37D4"/>
    <w:rsid w:val="00811756"/>
    <w:rsid w:val="008214D7"/>
    <w:rsid w:val="00824287"/>
    <w:rsid w:val="00825DAB"/>
    <w:rsid w:val="008532AF"/>
    <w:rsid w:val="008932DA"/>
    <w:rsid w:val="008B2B48"/>
    <w:rsid w:val="00906F73"/>
    <w:rsid w:val="00A56BE0"/>
    <w:rsid w:val="00A80092"/>
    <w:rsid w:val="00AB1DA2"/>
    <w:rsid w:val="00AD45C1"/>
    <w:rsid w:val="00B001DB"/>
    <w:rsid w:val="00B05D98"/>
    <w:rsid w:val="00B377AD"/>
    <w:rsid w:val="00B73002"/>
    <w:rsid w:val="00BA262B"/>
    <w:rsid w:val="00BF5BA6"/>
    <w:rsid w:val="00C017D2"/>
    <w:rsid w:val="00C4485C"/>
    <w:rsid w:val="00C57922"/>
    <w:rsid w:val="00C61E9B"/>
    <w:rsid w:val="00C87C24"/>
    <w:rsid w:val="00CB547A"/>
    <w:rsid w:val="00CB77F5"/>
    <w:rsid w:val="00D121D3"/>
    <w:rsid w:val="00D135AF"/>
    <w:rsid w:val="00D30D32"/>
    <w:rsid w:val="00D700FD"/>
    <w:rsid w:val="00DC08F3"/>
    <w:rsid w:val="00DC146A"/>
    <w:rsid w:val="00E123F9"/>
    <w:rsid w:val="00E512EE"/>
    <w:rsid w:val="00EA5A07"/>
    <w:rsid w:val="00ED2FA1"/>
    <w:rsid w:val="00F1263F"/>
    <w:rsid w:val="00F471E3"/>
    <w:rsid w:val="00F67163"/>
    <w:rsid w:val="00F85AF5"/>
    <w:rsid w:val="00FD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A7C76"/>
  <w15:docId w15:val="{C4FA2BE9-E257-4F48-BD05-FAB71A80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56BE0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B2B48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8B2B4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E5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5835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C14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1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375714">
      <w:bodyDiv w:val="1"/>
      <w:marLeft w:val="0"/>
      <w:marRight w:val="0"/>
      <w:marTop w:val="0"/>
      <w:marBottom w:val="0"/>
      <w:divBdr>
        <w:top w:val="none" w:sz="0" w:space="0" w:color="4E4E4E"/>
        <w:left w:val="none" w:sz="0" w:space="0" w:color="auto"/>
        <w:bottom w:val="none" w:sz="0" w:space="0" w:color="auto"/>
        <w:right w:val="none" w:sz="0" w:space="0" w:color="auto"/>
      </w:divBdr>
      <w:divsChild>
        <w:div w:id="79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833">
              <w:marLeft w:val="0"/>
              <w:marRight w:val="0"/>
              <w:marTop w:val="0"/>
              <w:marBottom w:val="0"/>
              <w:divBdr>
                <w:top w:val="none" w:sz="0" w:space="0" w:color="E5F0F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5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2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9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96D14A1D5944EBFF95EECFD7ED31F" ma:contentTypeVersion="0" ma:contentTypeDescription="Een nieuw document maken." ma:contentTypeScope="" ma:versionID="def9c0cee85eab05e00eab6448935e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19baa4e29139ff335306ec453e2c0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B3962-D9CD-4583-84FC-685AC9DB7A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A37E22-8E35-49F2-B9C0-25592B091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5854D5-328A-4490-AFB0-AE4C4C8869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411AEC-FC64-4C23-B540-6A14C3CC4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E530D788</Template>
  <TotalTime>0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Groene Welle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Hannie Kwant</cp:lastModifiedBy>
  <cp:revision>2</cp:revision>
  <cp:lastPrinted>2018-03-21T10:41:00Z</cp:lastPrinted>
  <dcterms:created xsi:type="dcterms:W3CDTF">2018-04-25T09:58:00Z</dcterms:created>
  <dcterms:modified xsi:type="dcterms:W3CDTF">2018-04-25T09:58:00Z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0x010100AD796D14A1D5944EBFF95EECFD7ED31F</vt:lpwstr>
  </property>
  <property fmtid="{D5CDD505-2E9C-101B-9397-08002B2CF9AE}" pid="3" name="IsMyDocuments">
    <vt:bool>true</vt:bool>
  </property>
</Properties>
</file>